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00A7" w:rsidRDefault="00AA3E66">
      <w:r>
        <w:rPr>
          <w:noProof/>
        </w:rPr>
        <w:drawing>
          <wp:inline distT="0" distB="0" distL="0" distR="0" wp14:anchorId="68F413F2" wp14:editId="2014131E">
            <wp:extent cx="7556500" cy="1068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31_BMD_Content_Marketing_Strategy_Templa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rsidR="00AA3E66" w:rsidRPr="00EB0DA3" w:rsidRDefault="00AA3E66">
      <w:pPr>
        <w:rPr>
          <w:vertAlign w:val="subscript"/>
        </w:rPr>
      </w:pPr>
      <w:r>
        <w:rPr>
          <w:noProof/>
        </w:rPr>
        <w:lastRenderedPageBreak/>
        <mc:AlternateContent>
          <mc:Choice Requires="wps">
            <w:drawing>
              <wp:anchor distT="0" distB="0" distL="114300" distR="114300" simplePos="0" relativeHeight="251661312" behindDoc="0" locked="0" layoutInCell="1" allowOverlap="1" wp14:anchorId="55E2F58E" wp14:editId="36C75B32">
                <wp:simplePos x="0" y="0"/>
                <wp:positionH relativeFrom="column">
                  <wp:posOffset>586154</wp:posOffset>
                </wp:positionH>
                <wp:positionV relativeFrom="paragraph">
                  <wp:posOffset>4220308</wp:posOffset>
                </wp:positionV>
                <wp:extent cx="6260123" cy="4431323"/>
                <wp:effectExtent l="0" t="0" r="1270" b="1270"/>
                <wp:wrapNone/>
                <wp:docPr id="5" name="Text Box 5"/>
                <wp:cNvGraphicFramePr/>
                <a:graphic xmlns:a="http://schemas.openxmlformats.org/drawingml/2006/main">
                  <a:graphicData uri="http://schemas.microsoft.com/office/word/2010/wordprocessingShape">
                    <wps:wsp>
                      <wps:cNvSpPr txBox="1"/>
                      <wps:spPr>
                        <a:xfrm>
                          <a:off x="0" y="0"/>
                          <a:ext cx="6260123" cy="4431323"/>
                        </a:xfrm>
                        <a:prstGeom prst="rect">
                          <a:avLst/>
                        </a:prstGeom>
                        <a:solidFill>
                          <a:schemeClr val="lt1"/>
                        </a:solidFill>
                        <a:ln w="6350">
                          <a:noFill/>
                        </a:ln>
                      </wps:spPr>
                      <wps:txbx>
                        <w:txbxContent>
                          <w:p w:rsidR="00EB0DA3" w:rsidRPr="00EB0DA3" w:rsidRDefault="00EB0DA3" w:rsidP="00EB0DA3">
                            <w:pPr>
                              <w:spacing w:line="384" w:lineRule="auto"/>
                              <w:rPr>
                                <w:rFonts w:ascii="Roboto Light" w:eastAsia="Times New Roman" w:hAnsi="Roboto Light" w:cs="Times New Roman"/>
                                <w:color w:val="414141"/>
                                <w:lang w:eastAsia="en-GB"/>
                              </w:rPr>
                            </w:pPr>
                            <w:r w:rsidRPr="00EB0DA3">
                              <w:rPr>
                                <w:rFonts w:ascii="Roboto Light" w:eastAsia="Times New Roman" w:hAnsi="Roboto Light" w:cs="Arial"/>
                                <w:color w:val="414141"/>
                                <w:lang w:eastAsia="en-GB"/>
                              </w:rPr>
                              <w:t>Our brand [</w:t>
                            </w:r>
                            <w:r w:rsidRPr="00EB0DA3">
                              <w:rPr>
                                <w:rFonts w:ascii="Roboto Light" w:eastAsia="Times New Roman" w:hAnsi="Roboto Light" w:cs="Arial"/>
                                <w:color w:val="414141"/>
                                <w:shd w:val="clear" w:color="auto" w:fill="CFE2F3"/>
                                <w:lang w:eastAsia="en-GB"/>
                              </w:rPr>
                              <w:t>enter brand name here</w:t>
                            </w:r>
                            <w:r w:rsidRPr="00EB0DA3">
                              <w:rPr>
                                <w:rFonts w:ascii="Roboto Light" w:eastAsia="Times New Roman" w:hAnsi="Roboto Light" w:cs="Arial"/>
                                <w:color w:val="414141"/>
                                <w:lang w:eastAsia="en-GB"/>
                              </w:rPr>
                              <w:t>] is for [</w:t>
                            </w:r>
                            <w:r w:rsidRPr="00EB0DA3">
                              <w:rPr>
                                <w:rFonts w:ascii="Roboto Light" w:eastAsia="Times New Roman" w:hAnsi="Roboto Light" w:cs="Arial"/>
                                <w:color w:val="414141"/>
                                <w:shd w:val="clear" w:color="auto" w:fill="CFE2F3"/>
                                <w:lang w:eastAsia="en-GB"/>
                              </w:rPr>
                              <w:t>enter target audience</w:t>
                            </w:r>
                            <w:r w:rsidRPr="00EB0DA3">
                              <w:rPr>
                                <w:rFonts w:ascii="Roboto Light" w:eastAsia="Times New Roman" w:hAnsi="Roboto Light" w:cs="Arial"/>
                                <w:color w:val="414141"/>
                                <w:lang w:eastAsia="en-GB"/>
                              </w:rPr>
                              <w:t>] who [</w:t>
                            </w:r>
                            <w:r w:rsidRPr="00EB0DA3">
                              <w:rPr>
                                <w:rFonts w:ascii="Roboto Light" w:eastAsia="Times New Roman" w:hAnsi="Roboto Light" w:cs="Arial"/>
                                <w:color w:val="414141"/>
                                <w:shd w:val="clear" w:color="auto" w:fill="CFE2F3"/>
                                <w:lang w:eastAsia="en-GB"/>
                              </w:rPr>
                              <w:t>enter audience need</w:t>
                            </w:r>
                            <w:r w:rsidRPr="00EB0DA3">
                              <w:rPr>
                                <w:rFonts w:ascii="Roboto Light" w:eastAsia="Times New Roman" w:hAnsi="Roboto Light" w:cs="Arial"/>
                                <w:color w:val="414141"/>
                                <w:lang w:eastAsia="en-GB"/>
                              </w:rPr>
                              <w:t>] so that they can [</w:t>
                            </w:r>
                            <w:r w:rsidRPr="00EB0DA3">
                              <w:rPr>
                                <w:rFonts w:ascii="Roboto Light" w:eastAsia="Times New Roman" w:hAnsi="Roboto Light" w:cs="Arial"/>
                                <w:color w:val="414141"/>
                                <w:shd w:val="clear" w:color="auto" w:fill="CFE2F3"/>
                                <w:lang w:eastAsia="en-GB"/>
                              </w:rPr>
                              <w:t>enter audience goal</w:t>
                            </w:r>
                            <w:r w:rsidRPr="00EB0DA3">
                              <w:rPr>
                                <w:rFonts w:ascii="Roboto Light" w:eastAsia="Times New Roman" w:hAnsi="Roboto Light" w:cs="Arial"/>
                                <w:color w:val="414141"/>
                                <w:lang w:eastAsia="en-GB"/>
                              </w:rPr>
                              <w:t>]. </w:t>
                            </w:r>
                          </w:p>
                          <w:p w:rsidR="00EB0DA3" w:rsidRPr="00EB0DA3" w:rsidRDefault="00EB0DA3" w:rsidP="00EB0DA3">
                            <w:pPr>
                              <w:spacing w:line="384" w:lineRule="auto"/>
                              <w:rPr>
                                <w:rFonts w:ascii="Roboto Light" w:eastAsia="Times New Roman" w:hAnsi="Roboto Light" w:cs="Times New Roman"/>
                                <w:color w:val="414141"/>
                                <w:lang w:eastAsia="en-GB"/>
                              </w:rPr>
                            </w:pPr>
                          </w:p>
                          <w:p w:rsidR="00EB0DA3" w:rsidRPr="00EB0DA3" w:rsidRDefault="00EB0DA3" w:rsidP="00EB0DA3">
                            <w:pPr>
                              <w:spacing w:line="384" w:lineRule="auto"/>
                              <w:rPr>
                                <w:rFonts w:ascii="Roboto Light" w:eastAsia="Times New Roman" w:hAnsi="Roboto Light" w:cs="Times New Roman"/>
                                <w:color w:val="414141"/>
                                <w:lang w:eastAsia="en-GB"/>
                              </w:rPr>
                            </w:pPr>
                            <w:r w:rsidRPr="00EB0DA3">
                              <w:rPr>
                                <w:rFonts w:ascii="Roboto Light" w:eastAsia="Times New Roman" w:hAnsi="Roboto Light" w:cs="Arial"/>
                                <w:color w:val="414141"/>
                                <w:lang w:eastAsia="en-GB"/>
                              </w:rPr>
                              <w:t xml:space="preserve">We do this by </w:t>
                            </w:r>
                            <w:r w:rsidRPr="00EB0DA3">
                              <w:rPr>
                                <w:rFonts w:ascii="Roboto Light" w:eastAsia="Times New Roman" w:hAnsi="Roboto Light" w:cs="Arial"/>
                                <w:color w:val="414141"/>
                                <w:shd w:val="clear" w:color="auto" w:fill="CFE2F3"/>
                                <w:lang w:eastAsia="en-GB"/>
                              </w:rPr>
                              <w:t>[enter how your brand provides value]</w:t>
                            </w:r>
                            <w:r w:rsidRPr="00EB0DA3">
                              <w:rPr>
                                <w:rFonts w:ascii="Roboto Light" w:eastAsia="Times New Roman" w:hAnsi="Roboto Light" w:cs="Arial"/>
                                <w:color w:val="414141"/>
                                <w:lang w:eastAsia="en-GB"/>
                              </w:rPr>
                              <w:t>. </w:t>
                            </w:r>
                          </w:p>
                          <w:p w:rsidR="00EB0DA3" w:rsidRPr="00EB0DA3" w:rsidRDefault="00EB0DA3" w:rsidP="00EB0DA3">
                            <w:pPr>
                              <w:spacing w:line="384" w:lineRule="auto"/>
                              <w:rPr>
                                <w:rFonts w:ascii="Roboto Light" w:eastAsia="Times New Roman" w:hAnsi="Roboto Light" w:cs="Times New Roman"/>
                                <w:color w:val="414141"/>
                                <w:lang w:eastAsia="en-GB"/>
                              </w:rPr>
                            </w:pPr>
                            <w:r w:rsidRPr="00EB0DA3">
                              <w:rPr>
                                <w:rFonts w:ascii="Roboto Light" w:eastAsia="Times New Roman" w:hAnsi="Roboto Light" w:cs="Arial"/>
                                <w:color w:val="414141"/>
                                <w:lang w:eastAsia="en-GB"/>
                              </w:rPr>
                              <w:t xml:space="preserve">We do it differently, by </w:t>
                            </w:r>
                            <w:r w:rsidRPr="00EB0DA3">
                              <w:rPr>
                                <w:rFonts w:ascii="Roboto Light" w:eastAsia="Times New Roman" w:hAnsi="Roboto Light" w:cs="Arial"/>
                                <w:color w:val="414141"/>
                                <w:shd w:val="clear" w:color="auto" w:fill="CFE2F3"/>
                                <w:lang w:eastAsia="en-GB"/>
                              </w:rPr>
                              <w:t>[enter your brands point of difference].</w:t>
                            </w:r>
                          </w:p>
                          <w:p w:rsidR="00EB0DA3" w:rsidRPr="00EB0DA3" w:rsidRDefault="00EB0DA3" w:rsidP="00EB0DA3">
                            <w:pPr>
                              <w:spacing w:line="384" w:lineRule="auto"/>
                              <w:rPr>
                                <w:rFonts w:ascii="Roboto Light" w:eastAsia="Times New Roman" w:hAnsi="Roboto Light" w:cs="Times New Roman"/>
                                <w:color w:val="414141"/>
                                <w:lang w:eastAsia="en-GB"/>
                              </w:rPr>
                            </w:pPr>
                            <w:r w:rsidRPr="00EB0DA3">
                              <w:rPr>
                                <w:rFonts w:ascii="Roboto Light" w:eastAsia="Times New Roman" w:hAnsi="Roboto Light" w:cs="Arial"/>
                                <w:color w:val="414141"/>
                                <w:lang w:eastAsia="en-GB"/>
                              </w:rPr>
                              <w:t xml:space="preserve">We are here to </w:t>
                            </w:r>
                            <w:r w:rsidRPr="00EB0DA3">
                              <w:rPr>
                                <w:rFonts w:ascii="Roboto Light" w:eastAsia="Times New Roman" w:hAnsi="Roboto Light" w:cs="Arial"/>
                                <w:color w:val="414141"/>
                                <w:shd w:val="clear" w:color="auto" w:fill="CFE2F3"/>
                                <w:lang w:eastAsia="en-GB"/>
                              </w:rPr>
                              <w:t>[enter your brand philosophy, mission statement, motto or tagline]</w:t>
                            </w:r>
                            <w:r w:rsidRPr="00EB0DA3">
                              <w:rPr>
                                <w:rFonts w:ascii="Roboto Light" w:eastAsia="Times New Roman" w:hAnsi="Roboto Light" w:cs="Arial"/>
                                <w:color w:val="414141"/>
                                <w:lang w:eastAsia="en-GB"/>
                              </w:rPr>
                              <w:t>. </w:t>
                            </w:r>
                          </w:p>
                          <w:p w:rsidR="00EB0DA3" w:rsidRPr="00EB0DA3" w:rsidRDefault="00EB0DA3" w:rsidP="00EB0DA3">
                            <w:pPr>
                              <w:spacing w:after="240" w:line="384" w:lineRule="auto"/>
                              <w:rPr>
                                <w:rFonts w:ascii="Roboto Light" w:eastAsia="Times New Roman" w:hAnsi="Roboto Light" w:cs="Times New Roman"/>
                                <w:b/>
                                <w:bCs/>
                                <w:color w:val="414141"/>
                                <w:lang w:eastAsia="en-GB"/>
                              </w:rPr>
                            </w:pPr>
                            <w:r w:rsidRPr="00EB0DA3">
                              <w:rPr>
                                <w:rFonts w:ascii="Roboto Light" w:eastAsia="Times New Roman" w:hAnsi="Roboto Light" w:cs="Times New Roman"/>
                                <w:color w:val="414141"/>
                                <w:lang w:eastAsia="en-GB"/>
                              </w:rPr>
                              <w:br/>
                            </w:r>
                            <w:r w:rsidRPr="00EB0DA3">
                              <w:rPr>
                                <w:rFonts w:ascii="Roboto Light" w:eastAsia="Times New Roman" w:hAnsi="Roboto Light" w:cs="Arial"/>
                                <w:b/>
                                <w:bCs/>
                                <w:color w:val="414141"/>
                                <w:lang w:eastAsia="en-GB"/>
                              </w:rPr>
                              <w:t>Example:</w:t>
                            </w:r>
                          </w:p>
                          <w:p w:rsidR="00EB0DA3" w:rsidRPr="00EB0DA3" w:rsidRDefault="00EB0DA3" w:rsidP="00EB0DA3">
                            <w:pPr>
                              <w:spacing w:line="384" w:lineRule="auto"/>
                              <w:rPr>
                                <w:rFonts w:ascii="Roboto Light" w:eastAsia="Times New Roman" w:hAnsi="Roboto Light" w:cs="Times New Roman"/>
                                <w:i/>
                                <w:iCs/>
                                <w:color w:val="414141"/>
                                <w:lang w:eastAsia="en-GB"/>
                              </w:rPr>
                            </w:pPr>
                            <w:r w:rsidRPr="00EB0DA3">
                              <w:rPr>
                                <w:rFonts w:ascii="Roboto Light" w:eastAsia="Times New Roman" w:hAnsi="Roboto Light" w:cs="Arial"/>
                                <w:i/>
                                <w:iCs/>
                                <w:color w:val="414141"/>
                                <w:lang w:eastAsia="en-GB"/>
                              </w:rPr>
                              <w:t>Our brand</w:t>
                            </w:r>
                            <w:r>
                              <w:rPr>
                                <w:rFonts w:ascii="Roboto Light" w:eastAsia="Times New Roman" w:hAnsi="Roboto Light" w:cs="Arial"/>
                                <w:i/>
                                <w:iCs/>
                                <w:color w:val="414141"/>
                                <w:lang w:eastAsia="en-GB"/>
                              </w:rPr>
                              <w:t>,</w:t>
                            </w:r>
                            <w:r w:rsidRPr="00EB0DA3">
                              <w:rPr>
                                <w:rFonts w:ascii="Roboto Light" w:eastAsia="Times New Roman" w:hAnsi="Roboto Light" w:cs="Arial"/>
                                <w:i/>
                                <w:iCs/>
                                <w:color w:val="414141"/>
                                <w:lang w:eastAsia="en-GB"/>
                              </w:rPr>
                              <w:t xml:space="preserve"> Lunar Body, is for health-aware people of all ages who need activewear that works out with them, not against them, so that they can focus on their health and fitness goals instead of uncomfortable clothing. </w:t>
                            </w:r>
                          </w:p>
                          <w:p w:rsidR="00EB0DA3" w:rsidRPr="00EB0DA3" w:rsidRDefault="00EB0DA3" w:rsidP="00EB0DA3">
                            <w:pPr>
                              <w:spacing w:line="384" w:lineRule="auto"/>
                              <w:rPr>
                                <w:rFonts w:ascii="Roboto Light" w:eastAsia="Times New Roman" w:hAnsi="Roboto Light" w:cs="Arial"/>
                                <w:i/>
                                <w:iCs/>
                                <w:color w:val="414141"/>
                                <w:lang w:eastAsia="en-GB"/>
                              </w:rPr>
                            </w:pPr>
                          </w:p>
                          <w:p w:rsidR="00EB0DA3" w:rsidRPr="00EB0DA3" w:rsidRDefault="00EB0DA3" w:rsidP="00EB0DA3">
                            <w:pPr>
                              <w:spacing w:line="384" w:lineRule="auto"/>
                              <w:rPr>
                                <w:rFonts w:ascii="Roboto Light" w:eastAsia="Times New Roman" w:hAnsi="Roboto Light" w:cs="Times New Roman"/>
                                <w:i/>
                                <w:iCs/>
                                <w:color w:val="414141"/>
                                <w:lang w:eastAsia="en-GB"/>
                              </w:rPr>
                            </w:pPr>
                            <w:r w:rsidRPr="00EB0DA3">
                              <w:rPr>
                                <w:rFonts w:ascii="Roboto Light" w:eastAsia="Times New Roman" w:hAnsi="Roboto Light" w:cs="Arial"/>
                                <w:i/>
                                <w:iCs/>
                                <w:color w:val="414141"/>
                                <w:lang w:eastAsia="en-GB"/>
                              </w:rPr>
                              <w:t>We do this by embodying the anatomy of all kinds of people and all kinds of movement. </w:t>
                            </w:r>
                          </w:p>
                          <w:p w:rsidR="00EB0DA3" w:rsidRPr="00EB0DA3" w:rsidRDefault="00EB0DA3" w:rsidP="00EB0DA3">
                            <w:pPr>
                              <w:spacing w:line="384" w:lineRule="auto"/>
                              <w:rPr>
                                <w:rFonts w:ascii="Roboto Light" w:eastAsia="Times New Roman" w:hAnsi="Roboto Light" w:cs="Times New Roman"/>
                                <w:i/>
                                <w:iCs/>
                                <w:color w:val="414141"/>
                                <w:lang w:eastAsia="en-GB"/>
                              </w:rPr>
                            </w:pPr>
                            <w:r w:rsidRPr="00EB0DA3">
                              <w:rPr>
                                <w:rFonts w:ascii="Roboto Light" w:eastAsia="Times New Roman" w:hAnsi="Roboto Light" w:cs="Arial"/>
                                <w:i/>
                                <w:iCs/>
                                <w:color w:val="414141"/>
                                <w:lang w:eastAsia="en-GB"/>
                              </w:rPr>
                              <w:t>We do it differently, because we design for bodies in motion, not for mannequins.</w:t>
                            </w:r>
                          </w:p>
                          <w:p w:rsidR="00EB0DA3" w:rsidRPr="00EB0DA3" w:rsidRDefault="00EB0DA3" w:rsidP="00EB0DA3">
                            <w:pPr>
                              <w:spacing w:line="384" w:lineRule="auto"/>
                              <w:rPr>
                                <w:rFonts w:ascii="Roboto Light" w:eastAsia="Times New Roman" w:hAnsi="Roboto Light" w:cs="Times New Roman"/>
                                <w:i/>
                                <w:iCs/>
                                <w:color w:val="414141"/>
                                <w:lang w:eastAsia="en-GB"/>
                              </w:rPr>
                            </w:pPr>
                            <w:r w:rsidRPr="00EB0DA3">
                              <w:rPr>
                                <w:rFonts w:ascii="Roboto Light" w:eastAsia="Times New Roman" w:hAnsi="Roboto Light" w:cs="Arial"/>
                                <w:i/>
                                <w:iCs/>
                                <w:color w:val="414141"/>
                                <w:lang w:eastAsia="en-GB"/>
                              </w:rPr>
                              <w:t>We are here to work out with you.  </w:t>
                            </w:r>
                          </w:p>
                          <w:p w:rsidR="00AA3E66" w:rsidRPr="00EB0DA3" w:rsidRDefault="00AA3E66" w:rsidP="00EB0DA3">
                            <w:pPr>
                              <w:spacing w:line="384" w:lineRule="auto"/>
                              <w:rPr>
                                <w:rFonts w:ascii="Roboto Light" w:hAnsi="Roboto Light"/>
                                <w:color w:val="41414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2F58E" id="_x0000_t202" coordsize="21600,21600" o:spt="202" path="m,l,21600r21600,l21600,xe">
                <v:stroke joinstyle="miter"/>
                <v:path gradientshapeok="t" o:connecttype="rect"/>
              </v:shapetype>
              <v:shape id="Text Box 5" o:spid="_x0000_s1026" type="#_x0000_t202" style="position:absolute;margin-left:46.15pt;margin-top:332.3pt;width:492.9pt;height:34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" fillcolor="white [3201]" stroked="f" strokeweight=".5pt">
                <v:textbox>
                  <w:txbxContent>
                    <w:p w:rsidR="00EB0DA3" w:rsidRPr="00EB0DA3" w:rsidRDefault="00EB0DA3" w:rsidP="00EB0DA3">
                      <w:pPr>
                        <w:spacing w:line="384" w:lineRule="auto"/>
                        <w:rPr>
                          <w:rFonts w:ascii="Roboto Light" w:eastAsia="Times New Roman" w:hAnsi="Roboto Light" w:cs="Times New Roman"/>
                          <w:color w:val="414141"/>
                          <w:lang w:eastAsia="en-GB"/>
                        </w:rPr>
                      </w:pPr>
                      <w:r w:rsidRPr="00EB0DA3">
                        <w:rPr>
                          <w:rFonts w:ascii="Roboto Light" w:eastAsia="Times New Roman" w:hAnsi="Roboto Light" w:cs="Arial"/>
                          <w:color w:val="414141"/>
                          <w:lang w:eastAsia="en-GB"/>
                        </w:rPr>
                        <w:t>Our brand [</w:t>
                      </w:r>
                      <w:r w:rsidRPr="00EB0DA3">
                        <w:rPr>
                          <w:rFonts w:ascii="Roboto Light" w:eastAsia="Times New Roman" w:hAnsi="Roboto Light" w:cs="Arial"/>
                          <w:color w:val="414141"/>
                          <w:shd w:val="clear" w:color="auto" w:fill="CFE2F3"/>
                          <w:lang w:eastAsia="en-GB"/>
                        </w:rPr>
                        <w:t>enter brand name here</w:t>
                      </w:r>
                      <w:r w:rsidRPr="00EB0DA3">
                        <w:rPr>
                          <w:rFonts w:ascii="Roboto Light" w:eastAsia="Times New Roman" w:hAnsi="Roboto Light" w:cs="Arial"/>
                          <w:color w:val="414141"/>
                          <w:lang w:eastAsia="en-GB"/>
                        </w:rPr>
                        <w:t>] is for [</w:t>
                      </w:r>
                      <w:r w:rsidRPr="00EB0DA3">
                        <w:rPr>
                          <w:rFonts w:ascii="Roboto Light" w:eastAsia="Times New Roman" w:hAnsi="Roboto Light" w:cs="Arial"/>
                          <w:color w:val="414141"/>
                          <w:shd w:val="clear" w:color="auto" w:fill="CFE2F3"/>
                          <w:lang w:eastAsia="en-GB"/>
                        </w:rPr>
                        <w:t>enter target audience</w:t>
                      </w:r>
                      <w:r w:rsidRPr="00EB0DA3">
                        <w:rPr>
                          <w:rFonts w:ascii="Roboto Light" w:eastAsia="Times New Roman" w:hAnsi="Roboto Light" w:cs="Arial"/>
                          <w:color w:val="414141"/>
                          <w:lang w:eastAsia="en-GB"/>
                        </w:rPr>
                        <w:t>] who [</w:t>
                      </w:r>
                      <w:r w:rsidRPr="00EB0DA3">
                        <w:rPr>
                          <w:rFonts w:ascii="Roboto Light" w:eastAsia="Times New Roman" w:hAnsi="Roboto Light" w:cs="Arial"/>
                          <w:color w:val="414141"/>
                          <w:shd w:val="clear" w:color="auto" w:fill="CFE2F3"/>
                          <w:lang w:eastAsia="en-GB"/>
                        </w:rPr>
                        <w:t>enter audience need</w:t>
                      </w:r>
                      <w:r w:rsidRPr="00EB0DA3">
                        <w:rPr>
                          <w:rFonts w:ascii="Roboto Light" w:eastAsia="Times New Roman" w:hAnsi="Roboto Light" w:cs="Arial"/>
                          <w:color w:val="414141"/>
                          <w:lang w:eastAsia="en-GB"/>
                        </w:rPr>
                        <w:t>] so that they can [</w:t>
                      </w:r>
                      <w:r w:rsidRPr="00EB0DA3">
                        <w:rPr>
                          <w:rFonts w:ascii="Roboto Light" w:eastAsia="Times New Roman" w:hAnsi="Roboto Light" w:cs="Arial"/>
                          <w:color w:val="414141"/>
                          <w:shd w:val="clear" w:color="auto" w:fill="CFE2F3"/>
                          <w:lang w:eastAsia="en-GB"/>
                        </w:rPr>
                        <w:t>enter audience goal</w:t>
                      </w:r>
                      <w:r w:rsidRPr="00EB0DA3">
                        <w:rPr>
                          <w:rFonts w:ascii="Roboto Light" w:eastAsia="Times New Roman" w:hAnsi="Roboto Light" w:cs="Arial"/>
                          <w:color w:val="414141"/>
                          <w:lang w:eastAsia="en-GB"/>
                        </w:rPr>
                        <w:t>]. </w:t>
                      </w:r>
                    </w:p>
                    <w:p w:rsidR="00EB0DA3" w:rsidRPr="00EB0DA3" w:rsidRDefault="00EB0DA3" w:rsidP="00EB0DA3">
                      <w:pPr>
                        <w:spacing w:line="384" w:lineRule="auto"/>
                        <w:rPr>
                          <w:rFonts w:ascii="Roboto Light" w:eastAsia="Times New Roman" w:hAnsi="Roboto Light" w:cs="Times New Roman"/>
                          <w:color w:val="414141"/>
                          <w:lang w:eastAsia="en-GB"/>
                        </w:rPr>
                      </w:pPr>
                    </w:p>
                    <w:p w:rsidR="00EB0DA3" w:rsidRPr="00EB0DA3" w:rsidRDefault="00EB0DA3" w:rsidP="00EB0DA3">
                      <w:pPr>
                        <w:spacing w:line="384" w:lineRule="auto"/>
                        <w:rPr>
                          <w:rFonts w:ascii="Roboto Light" w:eastAsia="Times New Roman" w:hAnsi="Roboto Light" w:cs="Times New Roman"/>
                          <w:color w:val="414141"/>
                          <w:lang w:eastAsia="en-GB"/>
                        </w:rPr>
                      </w:pPr>
                      <w:r w:rsidRPr="00EB0DA3">
                        <w:rPr>
                          <w:rFonts w:ascii="Roboto Light" w:eastAsia="Times New Roman" w:hAnsi="Roboto Light" w:cs="Arial"/>
                          <w:color w:val="414141"/>
                          <w:lang w:eastAsia="en-GB"/>
                        </w:rPr>
                        <w:t xml:space="preserve">We do this by </w:t>
                      </w:r>
                      <w:r w:rsidRPr="00EB0DA3">
                        <w:rPr>
                          <w:rFonts w:ascii="Roboto Light" w:eastAsia="Times New Roman" w:hAnsi="Roboto Light" w:cs="Arial"/>
                          <w:color w:val="414141"/>
                          <w:shd w:val="clear" w:color="auto" w:fill="CFE2F3"/>
                          <w:lang w:eastAsia="en-GB"/>
                        </w:rPr>
                        <w:t>[enter how your brand provides value]</w:t>
                      </w:r>
                      <w:r w:rsidRPr="00EB0DA3">
                        <w:rPr>
                          <w:rFonts w:ascii="Roboto Light" w:eastAsia="Times New Roman" w:hAnsi="Roboto Light" w:cs="Arial"/>
                          <w:color w:val="414141"/>
                          <w:lang w:eastAsia="en-GB"/>
                        </w:rPr>
                        <w:t>. </w:t>
                      </w:r>
                    </w:p>
                    <w:p w:rsidR="00EB0DA3" w:rsidRPr="00EB0DA3" w:rsidRDefault="00EB0DA3" w:rsidP="00EB0DA3">
                      <w:pPr>
                        <w:spacing w:line="384" w:lineRule="auto"/>
                        <w:rPr>
                          <w:rFonts w:ascii="Roboto Light" w:eastAsia="Times New Roman" w:hAnsi="Roboto Light" w:cs="Times New Roman"/>
                          <w:color w:val="414141"/>
                          <w:lang w:eastAsia="en-GB"/>
                        </w:rPr>
                      </w:pPr>
                      <w:r w:rsidRPr="00EB0DA3">
                        <w:rPr>
                          <w:rFonts w:ascii="Roboto Light" w:eastAsia="Times New Roman" w:hAnsi="Roboto Light" w:cs="Arial"/>
                          <w:color w:val="414141"/>
                          <w:lang w:eastAsia="en-GB"/>
                        </w:rPr>
                        <w:t xml:space="preserve">We do it differently, by </w:t>
                      </w:r>
                      <w:r w:rsidRPr="00EB0DA3">
                        <w:rPr>
                          <w:rFonts w:ascii="Roboto Light" w:eastAsia="Times New Roman" w:hAnsi="Roboto Light" w:cs="Arial"/>
                          <w:color w:val="414141"/>
                          <w:shd w:val="clear" w:color="auto" w:fill="CFE2F3"/>
                          <w:lang w:eastAsia="en-GB"/>
                        </w:rPr>
                        <w:t>[enter your brands point of difference].</w:t>
                      </w:r>
                    </w:p>
                    <w:p w:rsidR="00EB0DA3" w:rsidRPr="00EB0DA3" w:rsidRDefault="00EB0DA3" w:rsidP="00EB0DA3">
                      <w:pPr>
                        <w:spacing w:line="384" w:lineRule="auto"/>
                        <w:rPr>
                          <w:rFonts w:ascii="Roboto Light" w:eastAsia="Times New Roman" w:hAnsi="Roboto Light" w:cs="Times New Roman"/>
                          <w:color w:val="414141"/>
                          <w:lang w:eastAsia="en-GB"/>
                        </w:rPr>
                      </w:pPr>
                      <w:r w:rsidRPr="00EB0DA3">
                        <w:rPr>
                          <w:rFonts w:ascii="Roboto Light" w:eastAsia="Times New Roman" w:hAnsi="Roboto Light" w:cs="Arial"/>
                          <w:color w:val="414141"/>
                          <w:lang w:eastAsia="en-GB"/>
                        </w:rPr>
                        <w:t xml:space="preserve">We are here to </w:t>
                      </w:r>
                      <w:r w:rsidRPr="00EB0DA3">
                        <w:rPr>
                          <w:rFonts w:ascii="Roboto Light" w:eastAsia="Times New Roman" w:hAnsi="Roboto Light" w:cs="Arial"/>
                          <w:color w:val="414141"/>
                          <w:shd w:val="clear" w:color="auto" w:fill="CFE2F3"/>
                          <w:lang w:eastAsia="en-GB"/>
                        </w:rPr>
                        <w:t>[enter your brand philosophy, mission statement, motto or tagline]</w:t>
                      </w:r>
                      <w:r w:rsidRPr="00EB0DA3">
                        <w:rPr>
                          <w:rFonts w:ascii="Roboto Light" w:eastAsia="Times New Roman" w:hAnsi="Roboto Light" w:cs="Arial"/>
                          <w:color w:val="414141"/>
                          <w:lang w:eastAsia="en-GB"/>
                        </w:rPr>
                        <w:t>. </w:t>
                      </w:r>
                    </w:p>
                    <w:p w:rsidR="00EB0DA3" w:rsidRPr="00EB0DA3" w:rsidRDefault="00EB0DA3" w:rsidP="00EB0DA3">
                      <w:pPr>
                        <w:spacing w:after="240" w:line="384" w:lineRule="auto"/>
                        <w:rPr>
                          <w:rFonts w:ascii="Roboto Light" w:eastAsia="Times New Roman" w:hAnsi="Roboto Light" w:cs="Times New Roman"/>
                          <w:b/>
                          <w:bCs/>
                          <w:color w:val="414141"/>
                          <w:lang w:eastAsia="en-GB"/>
                        </w:rPr>
                      </w:pPr>
                      <w:r w:rsidRPr="00EB0DA3">
                        <w:rPr>
                          <w:rFonts w:ascii="Roboto Light" w:eastAsia="Times New Roman" w:hAnsi="Roboto Light" w:cs="Times New Roman"/>
                          <w:color w:val="414141"/>
                          <w:lang w:eastAsia="en-GB"/>
                        </w:rPr>
                        <w:br/>
                      </w:r>
                      <w:r w:rsidRPr="00EB0DA3">
                        <w:rPr>
                          <w:rFonts w:ascii="Roboto Light" w:eastAsia="Times New Roman" w:hAnsi="Roboto Light" w:cs="Arial"/>
                          <w:b/>
                          <w:bCs/>
                          <w:color w:val="414141"/>
                          <w:lang w:eastAsia="en-GB"/>
                        </w:rPr>
                        <w:t>Example:</w:t>
                      </w:r>
                    </w:p>
                    <w:p w:rsidR="00EB0DA3" w:rsidRPr="00EB0DA3" w:rsidRDefault="00EB0DA3" w:rsidP="00EB0DA3">
                      <w:pPr>
                        <w:spacing w:line="384" w:lineRule="auto"/>
                        <w:rPr>
                          <w:rFonts w:ascii="Roboto Light" w:eastAsia="Times New Roman" w:hAnsi="Roboto Light" w:cs="Times New Roman"/>
                          <w:i/>
                          <w:iCs/>
                          <w:color w:val="414141"/>
                          <w:lang w:eastAsia="en-GB"/>
                        </w:rPr>
                      </w:pPr>
                      <w:r w:rsidRPr="00EB0DA3">
                        <w:rPr>
                          <w:rFonts w:ascii="Roboto Light" w:eastAsia="Times New Roman" w:hAnsi="Roboto Light" w:cs="Arial"/>
                          <w:i/>
                          <w:iCs/>
                          <w:color w:val="414141"/>
                          <w:lang w:eastAsia="en-GB"/>
                        </w:rPr>
                        <w:t>Our brand</w:t>
                      </w:r>
                      <w:r>
                        <w:rPr>
                          <w:rFonts w:ascii="Roboto Light" w:eastAsia="Times New Roman" w:hAnsi="Roboto Light" w:cs="Arial"/>
                          <w:i/>
                          <w:iCs/>
                          <w:color w:val="414141"/>
                          <w:lang w:eastAsia="en-GB"/>
                        </w:rPr>
                        <w:t>,</w:t>
                      </w:r>
                      <w:r w:rsidRPr="00EB0DA3">
                        <w:rPr>
                          <w:rFonts w:ascii="Roboto Light" w:eastAsia="Times New Roman" w:hAnsi="Roboto Light" w:cs="Arial"/>
                          <w:i/>
                          <w:iCs/>
                          <w:color w:val="414141"/>
                          <w:lang w:eastAsia="en-GB"/>
                        </w:rPr>
                        <w:t xml:space="preserve"> Lunar Body, is for health-aware people of all ages who need activewear that works out with them, not against them, so that they can focus on their health and fitness goals instead of uncomfortable clothing. </w:t>
                      </w:r>
                    </w:p>
                    <w:p w:rsidR="00EB0DA3" w:rsidRPr="00EB0DA3" w:rsidRDefault="00EB0DA3" w:rsidP="00EB0DA3">
                      <w:pPr>
                        <w:spacing w:line="384" w:lineRule="auto"/>
                        <w:rPr>
                          <w:rFonts w:ascii="Roboto Light" w:eastAsia="Times New Roman" w:hAnsi="Roboto Light" w:cs="Arial"/>
                          <w:i/>
                          <w:iCs/>
                          <w:color w:val="414141"/>
                          <w:lang w:eastAsia="en-GB"/>
                        </w:rPr>
                      </w:pPr>
                    </w:p>
                    <w:p w:rsidR="00EB0DA3" w:rsidRPr="00EB0DA3" w:rsidRDefault="00EB0DA3" w:rsidP="00EB0DA3">
                      <w:pPr>
                        <w:spacing w:line="384" w:lineRule="auto"/>
                        <w:rPr>
                          <w:rFonts w:ascii="Roboto Light" w:eastAsia="Times New Roman" w:hAnsi="Roboto Light" w:cs="Times New Roman"/>
                          <w:i/>
                          <w:iCs/>
                          <w:color w:val="414141"/>
                          <w:lang w:eastAsia="en-GB"/>
                        </w:rPr>
                      </w:pPr>
                      <w:r w:rsidRPr="00EB0DA3">
                        <w:rPr>
                          <w:rFonts w:ascii="Roboto Light" w:eastAsia="Times New Roman" w:hAnsi="Roboto Light" w:cs="Arial"/>
                          <w:i/>
                          <w:iCs/>
                          <w:color w:val="414141"/>
                          <w:lang w:eastAsia="en-GB"/>
                        </w:rPr>
                        <w:t>We do this by embodying the anatomy of all kinds of people and all kinds of movement. </w:t>
                      </w:r>
                    </w:p>
                    <w:p w:rsidR="00EB0DA3" w:rsidRPr="00EB0DA3" w:rsidRDefault="00EB0DA3" w:rsidP="00EB0DA3">
                      <w:pPr>
                        <w:spacing w:line="384" w:lineRule="auto"/>
                        <w:rPr>
                          <w:rFonts w:ascii="Roboto Light" w:eastAsia="Times New Roman" w:hAnsi="Roboto Light" w:cs="Times New Roman"/>
                          <w:i/>
                          <w:iCs/>
                          <w:color w:val="414141"/>
                          <w:lang w:eastAsia="en-GB"/>
                        </w:rPr>
                      </w:pPr>
                      <w:r w:rsidRPr="00EB0DA3">
                        <w:rPr>
                          <w:rFonts w:ascii="Roboto Light" w:eastAsia="Times New Roman" w:hAnsi="Roboto Light" w:cs="Arial"/>
                          <w:i/>
                          <w:iCs/>
                          <w:color w:val="414141"/>
                          <w:lang w:eastAsia="en-GB"/>
                        </w:rPr>
                        <w:t>We do it differently, because we design for bodies in motion, not for mannequins.</w:t>
                      </w:r>
                    </w:p>
                    <w:p w:rsidR="00EB0DA3" w:rsidRPr="00EB0DA3" w:rsidRDefault="00EB0DA3" w:rsidP="00EB0DA3">
                      <w:pPr>
                        <w:spacing w:line="384" w:lineRule="auto"/>
                        <w:rPr>
                          <w:rFonts w:ascii="Roboto Light" w:eastAsia="Times New Roman" w:hAnsi="Roboto Light" w:cs="Times New Roman"/>
                          <w:i/>
                          <w:iCs/>
                          <w:color w:val="414141"/>
                          <w:lang w:eastAsia="en-GB"/>
                        </w:rPr>
                      </w:pPr>
                      <w:r w:rsidRPr="00EB0DA3">
                        <w:rPr>
                          <w:rFonts w:ascii="Roboto Light" w:eastAsia="Times New Roman" w:hAnsi="Roboto Light" w:cs="Arial"/>
                          <w:i/>
                          <w:iCs/>
                          <w:color w:val="414141"/>
                          <w:lang w:eastAsia="en-GB"/>
                        </w:rPr>
                        <w:t>We are here to work out with you.  </w:t>
                      </w:r>
                    </w:p>
                    <w:p w:rsidR="00AA3E66" w:rsidRPr="00EB0DA3" w:rsidRDefault="00AA3E66" w:rsidP="00EB0DA3">
                      <w:pPr>
                        <w:spacing w:line="384" w:lineRule="auto"/>
                        <w:rPr>
                          <w:rFonts w:ascii="Roboto Light" w:hAnsi="Roboto Light"/>
                          <w:color w:val="414141"/>
                        </w:rPr>
                      </w:pPr>
                    </w:p>
                  </w:txbxContent>
                </v:textbox>
              </v:shape>
            </w:pict>
          </mc:Fallback>
        </mc:AlternateContent>
      </w:r>
      <w:r>
        <w:rPr>
          <w:noProof/>
        </w:rPr>
        <w:drawing>
          <wp:inline distT="0" distB="0" distL="0" distR="0" wp14:anchorId="155072A2" wp14:editId="459272B6">
            <wp:extent cx="7556500" cy="1068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31_BMD_Content_Marketing_Strategy_Template_p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sectPr w:rsidR="00AA3E66" w:rsidRPr="00EB0DA3" w:rsidSect="00AA3E66">
      <w:pgSz w:w="11900" w:h="16840"/>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201020203"/>
    <w:charset w:val="00"/>
    <w:family w:val="roman"/>
    <w:pitch w:val="variable"/>
    <w:sig w:usb0="60000287" w:usb1="00000001" w:usb2="00000000" w:usb3="00000000" w:csb0="0000019F"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D2"/>
    <w:rsid w:val="00046941"/>
    <w:rsid w:val="00374BC5"/>
    <w:rsid w:val="0042155D"/>
    <w:rsid w:val="00461D40"/>
    <w:rsid w:val="005974B9"/>
    <w:rsid w:val="00AA3E66"/>
    <w:rsid w:val="00AE3F41"/>
    <w:rsid w:val="00EB0DA3"/>
    <w:rsid w:val="00EB7522"/>
    <w:rsid w:val="00F0568F"/>
    <w:rsid w:val="00FD1507"/>
    <w:rsid w:val="00FD5D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A3E66"/>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uiPriority w:val="39"/>
    <w:rsid w:val="00421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0DA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766924">
      <w:bodyDiv w:val="1"/>
      <w:marLeft w:val="0"/>
      <w:marRight w:val="0"/>
      <w:marTop w:val="0"/>
      <w:marBottom w:val="0"/>
      <w:divBdr>
        <w:top w:val="none" w:sz="0" w:space="0" w:color="auto"/>
        <w:left w:val="none" w:sz="0" w:space="0" w:color="auto"/>
        <w:bottom w:val="none" w:sz="0" w:space="0" w:color="auto"/>
        <w:right w:val="none" w:sz="0" w:space="0" w:color="auto"/>
      </w:divBdr>
    </w:div>
    <w:div w:id="166377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95C81-3351-144B-A847-796EBB0C8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BrandPositioningStatement_BMD.dotx</Template>
  <TotalTime>1</TotalTime>
  <Pages>2</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 Ainge</dc:creator>
  <cp:keywords/>
  <dc:description/>
  <cp:lastModifiedBy>Rach Ainge</cp:lastModifiedBy>
  <cp:revision>1</cp:revision>
  <dcterms:created xsi:type="dcterms:W3CDTF">2020-06-25T05:22:00Z</dcterms:created>
  <dcterms:modified xsi:type="dcterms:W3CDTF">2020-06-25T05:23:00Z</dcterms:modified>
</cp:coreProperties>
</file>